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D777E5" w:rsidR="00715100" w:rsidP="00D777E5" w:rsidRDefault="00D777E5" w14:paraId="32C5AFD7" w14:textId="2BFBD40D">
      <w:pPr>
        <w:jc w:val="center"/>
        <w:rPr>
          <w:rFonts w:ascii="Times New Roman" w:hAnsi="Times New Roman"/>
          <w:b/>
          <w:sz w:val="28"/>
          <w:szCs w:val="24"/>
        </w:rPr>
      </w:pPr>
      <w:r w:rsidRPr="00D777E5">
        <w:rPr>
          <w:rFonts w:ascii="Times New Roman" w:hAnsi="Times New Roman"/>
          <w:b/>
          <w:sz w:val="28"/>
          <w:szCs w:val="24"/>
        </w:rPr>
        <w:t>PROJEKT ERASMUS+2018-OTŠ U EUROPI-letak s uputama</w:t>
      </w:r>
    </w:p>
    <w:p w:rsidR="00561695" w:rsidRDefault="000C58E4" w14:paraId="6E312861" w14:textId="64F789AB">
      <w:pPr>
        <w:rPr>
          <w:rFonts w:ascii="Times New Roman" w:hAnsi="Times New Roman"/>
          <w:sz w:val="24"/>
          <w:szCs w:val="24"/>
        </w:rPr>
      </w:pPr>
      <w:r w:rsidRPr="000D7B2E">
        <w:rPr>
          <w:rFonts w:ascii="Times New Roman" w:hAnsi="Times New Roman"/>
          <w:b/>
          <w:sz w:val="24"/>
          <w:szCs w:val="24"/>
        </w:rPr>
        <w:t>DESTINACIJA:</w:t>
      </w:r>
      <w:r>
        <w:rPr>
          <w:rFonts w:ascii="Times New Roman" w:hAnsi="Times New Roman"/>
          <w:sz w:val="24"/>
          <w:szCs w:val="24"/>
        </w:rPr>
        <w:t xml:space="preserve"> FRANCUSKA, THIERS</w:t>
      </w:r>
    </w:p>
    <w:p w:rsidR="000C58E4" w:rsidRDefault="000C58E4" w14:paraId="30027FE8" w14:textId="77777777">
      <w:pPr>
        <w:rPr>
          <w:rFonts w:ascii="Times New Roman" w:hAnsi="Times New Roman"/>
          <w:sz w:val="24"/>
          <w:szCs w:val="24"/>
        </w:rPr>
      </w:pPr>
      <w:r w:rsidRPr="000D7B2E">
        <w:rPr>
          <w:rFonts w:ascii="Times New Roman" w:hAnsi="Times New Roman"/>
          <w:b/>
          <w:sz w:val="24"/>
          <w:szCs w:val="24"/>
        </w:rPr>
        <w:t>MJESTO POLASKA:</w:t>
      </w:r>
      <w:r>
        <w:rPr>
          <w:rFonts w:ascii="Times New Roman" w:hAnsi="Times New Roman"/>
          <w:sz w:val="24"/>
          <w:szCs w:val="24"/>
        </w:rPr>
        <w:t xml:space="preserve"> ZRAČNA LUKA SPLIT KAŠTELA</w:t>
      </w:r>
    </w:p>
    <w:p w:rsidR="000C58E4" w:rsidP="00D777E5" w:rsidRDefault="000C58E4" w14:paraId="6AF1A2D9" w14:textId="2001FAC0">
      <w:pPr>
        <w:spacing w:line="240" w:lineRule="auto"/>
        <w:rPr>
          <w:rFonts w:ascii="Times New Roman" w:hAnsi="Times New Roman"/>
          <w:sz w:val="24"/>
          <w:szCs w:val="24"/>
        </w:rPr>
      </w:pPr>
      <w:r w:rsidRPr="000D7B2E">
        <w:rPr>
          <w:rFonts w:ascii="Times New Roman" w:hAnsi="Times New Roman"/>
          <w:b/>
          <w:sz w:val="24"/>
          <w:szCs w:val="24"/>
        </w:rPr>
        <w:t>TIJEK PUTOVANJA</w:t>
      </w:r>
      <w:r w:rsidR="002E7564">
        <w:rPr>
          <w:rFonts w:ascii="Times New Roman" w:hAnsi="Times New Roman"/>
          <w:b/>
          <w:sz w:val="24"/>
          <w:szCs w:val="24"/>
        </w:rPr>
        <w:t xml:space="preserve"> </w:t>
      </w:r>
      <w:r w:rsidR="00D5068D">
        <w:rPr>
          <w:rFonts w:ascii="Times New Roman" w:hAnsi="Times New Roman"/>
          <w:b/>
          <w:sz w:val="24"/>
          <w:szCs w:val="24"/>
        </w:rPr>
        <w:t>U POLASKU</w:t>
      </w:r>
      <w:r w:rsidRPr="000D7B2E">
        <w:rPr>
          <w:rFonts w:ascii="Times New Roman" w:hAnsi="Times New Roman"/>
          <w:b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D777E5">
        <w:rPr>
          <w:rFonts w:ascii="Times New Roman" w:hAnsi="Times New Roman"/>
          <w:sz w:val="24"/>
          <w:szCs w:val="24"/>
        </w:rPr>
        <w:t xml:space="preserve">Nedjelja, </w:t>
      </w:r>
      <w:r w:rsidRPr="00071B22">
        <w:rPr>
          <w:rFonts w:ascii="Times New Roman" w:hAnsi="Times New Roman"/>
          <w:sz w:val="24"/>
          <w:szCs w:val="24"/>
        </w:rPr>
        <w:t>31.3.2019.</w:t>
      </w:r>
      <w:r>
        <w:rPr>
          <w:rFonts w:ascii="Times New Roman" w:hAnsi="Times New Roman"/>
          <w:sz w:val="24"/>
          <w:szCs w:val="24"/>
        </w:rPr>
        <w:t xml:space="preserve"> u  6.15</w:t>
      </w:r>
      <w:r w:rsidR="00071B2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sati (SPLIT-ZAGREB, CROATIA AIRLINES), očekivani dolazak u Zagreb u 7.00 sati; 9.00 sati (ZAGREB-</w:t>
      </w:r>
      <w:r w:rsidR="000D7B2E">
        <w:rPr>
          <w:rFonts w:ascii="Times New Roman" w:hAnsi="Times New Roman"/>
          <w:sz w:val="24"/>
          <w:szCs w:val="24"/>
        </w:rPr>
        <w:t xml:space="preserve">PARIZ, </w:t>
      </w:r>
      <w:r>
        <w:rPr>
          <w:rFonts w:ascii="Times New Roman" w:hAnsi="Times New Roman"/>
          <w:sz w:val="24"/>
          <w:szCs w:val="24"/>
        </w:rPr>
        <w:t>CROATIA AIRLINES), očekivani dolazak u Pariz</w:t>
      </w:r>
      <w:r w:rsidR="000D7B2E">
        <w:rPr>
          <w:rFonts w:ascii="Times New Roman" w:hAnsi="Times New Roman"/>
          <w:sz w:val="24"/>
          <w:szCs w:val="24"/>
        </w:rPr>
        <w:t xml:space="preserve"> </w:t>
      </w:r>
      <w:r w:rsidR="00D5068D">
        <w:rPr>
          <w:rFonts w:ascii="Times New Roman" w:hAnsi="Times New Roman"/>
          <w:sz w:val="24"/>
          <w:szCs w:val="24"/>
        </w:rPr>
        <w:t>u</w:t>
      </w:r>
      <w:r w:rsidR="000D7B2E">
        <w:rPr>
          <w:rFonts w:ascii="Times New Roman" w:hAnsi="Times New Roman"/>
          <w:sz w:val="24"/>
          <w:szCs w:val="24"/>
        </w:rPr>
        <w:t xml:space="preserve"> 11.05 sati; nastavak putovanja vlakom do </w:t>
      </w:r>
      <w:proofErr w:type="spellStart"/>
      <w:r w:rsidR="000D7B2E">
        <w:rPr>
          <w:rFonts w:ascii="Times New Roman" w:hAnsi="Times New Roman"/>
          <w:sz w:val="24"/>
          <w:szCs w:val="24"/>
        </w:rPr>
        <w:t>Thiersa</w:t>
      </w:r>
      <w:proofErr w:type="spellEnd"/>
      <w:r w:rsidR="000D7B2E">
        <w:rPr>
          <w:rFonts w:ascii="Times New Roman" w:hAnsi="Times New Roman"/>
          <w:sz w:val="24"/>
          <w:szCs w:val="24"/>
        </w:rPr>
        <w:t xml:space="preserve"> , očekivani dolazak u </w:t>
      </w:r>
      <w:proofErr w:type="spellStart"/>
      <w:r w:rsidR="000D7B2E">
        <w:rPr>
          <w:rFonts w:ascii="Times New Roman" w:hAnsi="Times New Roman"/>
          <w:sz w:val="24"/>
          <w:szCs w:val="24"/>
        </w:rPr>
        <w:t>Thiers</w:t>
      </w:r>
      <w:proofErr w:type="spellEnd"/>
      <w:r w:rsidR="000D7B2E">
        <w:rPr>
          <w:rFonts w:ascii="Times New Roman" w:hAnsi="Times New Roman"/>
          <w:sz w:val="24"/>
          <w:szCs w:val="24"/>
        </w:rPr>
        <w:t xml:space="preserve"> oko 16.00 sati</w:t>
      </w:r>
    </w:p>
    <w:p w:rsidR="000D7B2E" w:rsidP="00D777E5" w:rsidRDefault="00071B22" w14:paraId="733AF588" w14:textId="0FAA5BC9">
      <w:pPr>
        <w:spacing w:line="240" w:lineRule="auto"/>
        <w:rPr>
          <w:rFonts w:ascii="Times New Roman" w:hAnsi="Times New Roman"/>
          <w:sz w:val="24"/>
          <w:szCs w:val="24"/>
        </w:rPr>
      </w:pPr>
      <w:r w:rsidRPr="00071B22">
        <w:rPr>
          <w:rFonts w:ascii="Times New Roman" w:hAnsi="Times New Roman"/>
          <w:b/>
          <w:sz w:val="24"/>
          <w:szCs w:val="24"/>
        </w:rPr>
        <w:t>TIJEK PUTOVANJA U POVRATKU:</w:t>
      </w:r>
      <w:r>
        <w:rPr>
          <w:rFonts w:ascii="Times New Roman" w:hAnsi="Times New Roman"/>
          <w:sz w:val="24"/>
          <w:szCs w:val="24"/>
        </w:rPr>
        <w:t xml:space="preserve"> </w:t>
      </w:r>
      <w:r w:rsidR="00D777E5">
        <w:rPr>
          <w:rFonts w:ascii="Times New Roman" w:hAnsi="Times New Roman"/>
          <w:sz w:val="24"/>
          <w:szCs w:val="24"/>
        </w:rPr>
        <w:t xml:space="preserve">Patak, </w:t>
      </w:r>
      <w:r>
        <w:rPr>
          <w:rFonts w:ascii="Times New Roman" w:hAnsi="Times New Roman"/>
          <w:sz w:val="24"/>
          <w:szCs w:val="24"/>
        </w:rPr>
        <w:t xml:space="preserve">12.4.2019. dolazak vlakom iz </w:t>
      </w:r>
      <w:proofErr w:type="spellStart"/>
      <w:r>
        <w:rPr>
          <w:rFonts w:ascii="Times New Roman" w:hAnsi="Times New Roman"/>
          <w:sz w:val="24"/>
          <w:szCs w:val="24"/>
        </w:rPr>
        <w:t>Thiersa</w:t>
      </w:r>
      <w:proofErr w:type="spellEnd"/>
      <w:r>
        <w:rPr>
          <w:rFonts w:ascii="Times New Roman" w:hAnsi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/>
          <w:sz w:val="24"/>
          <w:szCs w:val="24"/>
        </w:rPr>
        <w:t>Roissy</w:t>
      </w:r>
      <w:proofErr w:type="spellEnd"/>
      <w:r>
        <w:rPr>
          <w:rFonts w:ascii="Times New Roman" w:hAnsi="Times New Roman"/>
          <w:sz w:val="24"/>
          <w:szCs w:val="24"/>
        </w:rPr>
        <w:t xml:space="preserve"> u jutarnjim satima</w:t>
      </w:r>
      <w:r w:rsidR="000234C1">
        <w:rPr>
          <w:rFonts w:ascii="Times New Roman" w:hAnsi="Times New Roman"/>
          <w:sz w:val="24"/>
          <w:szCs w:val="24"/>
        </w:rPr>
        <w:t xml:space="preserve"> (jedno noćenje)</w:t>
      </w:r>
      <w:r w:rsidR="00D777E5">
        <w:rPr>
          <w:rFonts w:ascii="Times New Roman" w:hAnsi="Times New Roman"/>
          <w:sz w:val="24"/>
          <w:szCs w:val="24"/>
        </w:rPr>
        <w:t xml:space="preserve">. Subota, </w:t>
      </w:r>
      <w:r>
        <w:rPr>
          <w:rFonts w:ascii="Times New Roman" w:hAnsi="Times New Roman"/>
          <w:sz w:val="24"/>
          <w:szCs w:val="24"/>
        </w:rPr>
        <w:t>13.4.2019. u 12.05 sati (PARIZ-SPLIT, CROATIA AIRLINES), očekivani dolazak u Split u 14.05 sati</w:t>
      </w:r>
    </w:p>
    <w:p w:rsidRPr="00D777E5" w:rsidR="000D7B2E" w:rsidP="00D777E5" w:rsidRDefault="000D7B2E" w14:paraId="367F64DD" w14:textId="44412BA0">
      <w:pPr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SVI PUTNICI MORAJU BITI U ZRAČNOJ LUCI SPLIT U NEDJELJU, 31.3.2019. U 4.45 SATI UJUTRO (</w:t>
      </w:r>
      <w:r w:rsidRPr="000D7B2E">
        <w:rPr>
          <w:rFonts w:ascii="Times New Roman" w:hAnsi="Times New Roman"/>
          <w:b/>
          <w:color w:val="FF0000"/>
          <w:sz w:val="28"/>
          <w:szCs w:val="28"/>
          <w:u w:val="single"/>
        </w:rPr>
        <w:t>NAPOMENA:</w:t>
      </w:r>
      <w:r>
        <w:rPr>
          <w:rFonts w:ascii="Times New Roman" w:hAnsi="Times New Roman"/>
          <w:b/>
          <w:sz w:val="28"/>
          <w:szCs w:val="28"/>
          <w:u w:val="single"/>
        </w:rPr>
        <w:t xml:space="preserve"> 31.3.2019. PRELAZIMO NA LJETNO RAČUNANJE VREMENA, SAT SE U 2.00 </w:t>
      </w:r>
      <w:r w:rsidR="00071B22">
        <w:rPr>
          <w:rFonts w:ascii="Times New Roman" w:hAnsi="Times New Roman"/>
          <w:b/>
          <w:sz w:val="28"/>
          <w:szCs w:val="28"/>
          <w:u w:val="single"/>
        </w:rPr>
        <w:t xml:space="preserve">SATA </w:t>
      </w:r>
      <w:r>
        <w:rPr>
          <w:rFonts w:ascii="Times New Roman" w:hAnsi="Times New Roman"/>
          <w:b/>
          <w:sz w:val="28"/>
          <w:szCs w:val="28"/>
          <w:u w:val="single"/>
        </w:rPr>
        <w:t>POMIČE NA 3.00</w:t>
      </w:r>
      <w:r w:rsidR="00071B22">
        <w:rPr>
          <w:rFonts w:ascii="Times New Roman" w:hAnsi="Times New Roman"/>
          <w:b/>
          <w:sz w:val="28"/>
          <w:szCs w:val="28"/>
          <w:u w:val="single"/>
        </w:rPr>
        <w:t xml:space="preserve"> SATA</w:t>
      </w:r>
      <w:r>
        <w:rPr>
          <w:rFonts w:ascii="Times New Roman" w:hAnsi="Times New Roman"/>
          <w:b/>
          <w:sz w:val="28"/>
          <w:szCs w:val="28"/>
          <w:u w:val="single"/>
        </w:rPr>
        <w:t>!!!)</w:t>
      </w:r>
    </w:p>
    <w:p w:rsidR="00071B22" w:rsidP="00DC3AF6" w:rsidRDefault="00071B22" w14:paraId="504D4CA6" w14:textId="4D7123CC">
      <w:pPr>
        <w:pStyle w:val="Odlomakpopisa"/>
        <w:spacing w:line="216" w:lineRule="auto"/>
        <w:ind w:left="0"/>
      </w:pPr>
      <w:r w:rsidRPr="00071B22">
        <w:rPr>
          <w:b/>
        </w:rPr>
        <w:t>PRTLJAGA:</w:t>
      </w:r>
      <w:r w:rsidR="000719E5">
        <w:rPr>
          <w:b/>
        </w:rPr>
        <w:t xml:space="preserve">     </w:t>
      </w:r>
      <w:r w:rsidRPr="00DC3AF6">
        <w:t>U zrakoplov smijete unijeti samo 1 komad ručne prtljage</w:t>
      </w:r>
      <w:r w:rsidRPr="00DC3AF6" w:rsidR="00D25AF1">
        <w:t xml:space="preserve"> (</w:t>
      </w:r>
      <w:proofErr w:type="spellStart"/>
      <w:r w:rsidRPr="00DC3AF6" w:rsidR="00D25AF1">
        <w:t>max</w:t>
      </w:r>
      <w:proofErr w:type="spellEnd"/>
      <w:r w:rsidRPr="00DC3AF6" w:rsidR="00D25AF1">
        <w:t xml:space="preserve">. dimenzija 55x35x25, </w:t>
      </w:r>
      <w:proofErr w:type="spellStart"/>
      <w:r w:rsidRPr="00DC3AF6" w:rsidR="00D25AF1">
        <w:t>max</w:t>
      </w:r>
      <w:proofErr w:type="spellEnd"/>
      <w:r w:rsidRPr="00DC3AF6" w:rsidR="00D25AF1">
        <w:t>. težina 8 kg). Preporučamo ruksak. U cijenu zrakoplovne karte uključen je prijevoz JEDNOG komada PREDANE PRTLJAGE (</w:t>
      </w:r>
      <w:proofErr w:type="spellStart"/>
      <w:r w:rsidRPr="00DC3AF6" w:rsidR="00D25AF1">
        <w:t>max</w:t>
      </w:r>
      <w:proofErr w:type="spellEnd"/>
      <w:r w:rsidRPr="00DC3AF6" w:rsidR="00D25AF1">
        <w:t>. težine 23 kg). Svaki kilogram iznad 23 kg obvezni ste individualno nadoplatiti (cca 12 eura po kg prekoračenja). U zrakoplov</w:t>
      </w:r>
      <w:r w:rsidRPr="00DC3AF6" w:rsidR="00DC3AF6">
        <w:t>,</w:t>
      </w:r>
      <w:r w:rsidRPr="00DC3AF6" w:rsidR="00D25AF1">
        <w:t xml:space="preserve"> iz sigurnosnih razloga</w:t>
      </w:r>
      <w:r w:rsidRPr="00DC3AF6" w:rsidR="00DC3AF6">
        <w:t>,</w:t>
      </w:r>
      <w:r w:rsidRPr="00DC3AF6" w:rsidR="00D25AF1">
        <w:t xml:space="preserve"> nije dozvoljeno unositi boce s tekućinom</w:t>
      </w:r>
      <w:r w:rsidRPr="00DC3AF6" w:rsidR="00DC3AF6">
        <w:t xml:space="preserve"> zapremnine v</w:t>
      </w:r>
      <w:r w:rsidR="00DC3AF6">
        <w:t>eće</w:t>
      </w:r>
      <w:r w:rsidRPr="00DC3AF6" w:rsidR="00DC3AF6">
        <w:t xml:space="preserve"> od 100 ml.  </w:t>
      </w:r>
      <w:r w:rsidRPr="00DC3AF6" w:rsidR="00DC3AF6">
        <w:rPr>
          <w:color w:val="000000"/>
          <w:kern w:val="24"/>
        </w:rPr>
        <w:t xml:space="preserve">U tekućine se ubrajaju: gelovi, paste, losioni, paste za zube, gelovi za kosu, pića, sirupi, parfemi, sadržaji boca pod tlakom, npr. pjena za brijanje, dezodoransi i ostali predmeti sličnog sadržaja. </w:t>
      </w:r>
      <w:r w:rsidR="00DC3AF6">
        <w:rPr>
          <w:color w:val="000000"/>
          <w:kern w:val="24"/>
        </w:rPr>
        <w:t>T</w:t>
      </w:r>
      <w:r w:rsidRPr="00DC3AF6" w:rsidR="00DC3AF6">
        <w:rPr>
          <w:color w:val="000000"/>
          <w:kern w:val="24"/>
        </w:rPr>
        <w:t>ekućine</w:t>
      </w:r>
      <w:r w:rsidR="00DC3AF6">
        <w:rPr>
          <w:color w:val="000000"/>
          <w:kern w:val="24"/>
        </w:rPr>
        <w:t xml:space="preserve"> je moguće nositi</w:t>
      </w:r>
      <w:r w:rsidRPr="00DC3AF6" w:rsidR="00DC3AF6">
        <w:rPr>
          <w:color w:val="000000"/>
          <w:kern w:val="24"/>
        </w:rPr>
        <w:t xml:space="preserve"> pakirane u pojedinačnim pakiranjima do 100 ml ili 100 g u prozirnoj plastičnoj vrećici sa zatvaračem do 1 litre</w:t>
      </w:r>
      <w:r w:rsidR="00DC3AF6">
        <w:rPr>
          <w:color w:val="000000"/>
          <w:kern w:val="24"/>
        </w:rPr>
        <w:t xml:space="preserve">. </w:t>
      </w:r>
      <w:r w:rsidR="00D777E5">
        <w:t>U</w:t>
      </w:r>
      <w:r w:rsidRPr="00DC3AF6" w:rsidR="00D25AF1">
        <w:t xml:space="preserve"> zrakoplov ne možete unositi nikakve oštre predmete, oružje ili zapaljive tekućine. Sve oštre predmete koje trebate, pohranite u predanu prtljagu. U predan</w:t>
      </w:r>
      <w:r w:rsidR="00DC3AF6">
        <w:t>u</w:t>
      </w:r>
      <w:r w:rsidRPr="00DC3AF6" w:rsidR="00D25AF1">
        <w:t xml:space="preserve"> prtljag</w:t>
      </w:r>
      <w:r w:rsidR="00DC3AF6">
        <w:t>u</w:t>
      </w:r>
      <w:r w:rsidRPr="00DC3AF6" w:rsidR="00D25AF1">
        <w:t xml:space="preserve"> ne smijete stavljati uređaje s baterijom.</w:t>
      </w:r>
      <w:r w:rsidRPr="00DC3AF6" w:rsidR="00DC3AF6">
        <w:t xml:space="preserve"> Sobom stalno nosite putni dokument i novac (ne smijete ih stavljati u predanu prtljagu). </w:t>
      </w:r>
      <w:r w:rsidR="000719E5">
        <w:t>Preporuka je teže komade odjeće ili obuće nositi na sebi kako bi imali lakšu prtljagu (npr. radne cipele).</w:t>
      </w:r>
    </w:p>
    <w:p w:rsidR="000719E5" w:rsidP="00DC3AF6" w:rsidRDefault="000719E5" w14:paraId="40825864" w14:textId="77777777">
      <w:pPr>
        <w:pStyle w:val="Odlomakpopisa"/>
        <w:spacing w:line="216" w:lineRule="auto"/>
        <w:ind w:left="0"/>
      </w:pPr>
    </w:p>
    <w:p w:rsidR="000719E5" w:rsidP="00DC3AF6" w:rsidRDefault="000719E5" w14:paraId="6385D73B" w14:textId="77777777">
      <w:pPr>
        <w:pStyle w:val="Odlomakpopisa"/>
        <w:spacing w:line="216" w:lineRule="auto"/>
        <w:ind w:left="0"/>
      </w:pPr>
      <w:r w:rsidRPr="000719E5">
        <w:rPr>
          <w:b/>
        </w:rPr>
        <w:t>RADNA ODJEĆA:</w:t>
      </w:r>
      <w:r>
        <w:rPr>
          <w:b/>
        </w:rPr>
        <w:t xml:space="preserve">     </w:t>
      </w:r>
      <w:r>
        <w:t xml:space="preserve">Obvezno ponesite RADNI KOMBINEZON I RADNE CIPELE (atestirane za rad u </w:t>
      </w:r>
      <w:r w:rsidR="00B660D3">
        <w:t>v</w:t>
      </w:r>
      <w:r>
        <w:t xml:space="preserve">ašoj struci, kakav koristite na praktičnoj nastavi i radu u radionicama). Sigurnosni su propisi iznimno rigorozni i svaki se vlasnik radionice i stručni učitelj pridržava istih. Ukoliko ne budete imali sobom spomenutu zaštitnu opremu, nećete imati pristup radionicama i </w:t>
      </w:r>
      <w:r w:rsidR="00B660D3">
        <w:t>v</w:t>
      </w:r>
      <w:r>
        <w:t>aš rad neće biti verificiran. U tom slučaju, cjelokupan trošak putovanja i boravka snosite sami.</w:t>
      </w:r>
    </w:p>
    <w:p w:rsidR="000719E5" w:rsidP="00DC3AF6" w:rsidRDefault="000719E5" w14:paraId="209EE9A6" w14:textId="77777777">
      <w:pPr>
        <w:pStyle w:val="Odlomakpopisa"/>
        <w:spacing w:line="216" w:lineRule="auto"/>
        <w:ind w:left="0"/>
      </w:pPr>
    </w:p>
    <w:p w:rsidR="000719E5" w:rsidP="00DC3AF6" w:rsidRDefault="000719E5" w14:paraId="0B763869" w14:textId="77777777">
      <w:pPr>
        <w:pStyle w:val="Odlomakpopisa"/>
        <w:spacing w:line="216" w:lineRule="auto"/>
        <w:ind w:left="0"/>
      </w:pPr>
      <w:r w:rsidRPr="00B660D3">
        <w:rPr>
          <w:b/>
        </w:rPr>
        <w:t>PUTNE ISPRAVE:</w:t>
      </w:r>
      <w:r>
        <w:t xml:space="preserve"> </w:t>
      </w:r>
      <w:r w:rsidR="00B660D3">
        <w:t xml:space="preserve">     Za ovo putovanje je nužna VAŽEĆA OSOBNA ISKAZNICA. Obvezni ste nastavniku pratitelju predati kopiju osobne iskaznice kako bi se izbjegle neugodnosti u slučaju nestanka iste. Slobodno se obratite psihologinji Novak ili defektologinji Skelin koje će vam kopirati osobnu iskaznicu.</w:t>
      </w:r>
    </w:p>
    <w:p w:rsidR="00B660D3" w:rsidP="00DC3AF6" w:rsidRDefault="00B660D3" w14:paraId="515EC2F9" w14:textId="77777777">
      <w:pPr>
        <w:pStyle w:val="Odlomakpopisa"/>
        <w:spacing w:line="216" w:lineRule="auto"/>
        <w:ind w:left="0"/>
      </w:pPr>
    </w:p>
    <w:p w:rsidR="00B660D3" w:rsidP="00DC3AF6" w:rsidRDefault="00B660D3" w14:paraId="3B6AB874" w14:textId="77777777">
      <w:pPr>
        <w:pStyle w:val="Odlomakpopisa"/>
        <w:spacing w:line="216" w:lineRule="auto"/>
        <w:ind w:left="0"/>
      </w:pPr>
      <w:r w:rsidRPr="00B660D3">
        <w:rPr>
          <w:b/>
        </w:rPr>
        <w:t>SIGURNOST:</w:t>
      </w:r>
      <w:r>
        <w:t xml:space="preserve">       Novac, dokumente i ostale vrijedne stvari držite kod sebe. Smještaj (hotel, hostel ili sl.) ni pod kojim okolnostima ne odgovara za vaše osobne stvari, novac i vrijednosti – ONI SU ISKLJUČIVO VAŠA ODGOVORNOST.</w:t>
      </w:r>
    </w:p>
    <w:p w:rsidR="00B660D3" w:rsidP="00DC3AF6" w:rsidRDefault="00B660D3" w14:paraId="0833067F" w14:textId="77777777">
      <w:pPr>
        <w:pStyle w:val="Odlomakpopisa"/>
        <w:spacing w:line="216" w:lineRule="auto"/>
        <w:ind w:left="0"/>
      </w:pPr>
    </w:p>
    <w:p w:rsidR="00B660D3" w:rsidP="00DC3AF6" w:rsidRDefault="001D55A6" w14:paraId="288CED23" w14:textId="133366D4">
      <w:pPr>
        <w:pStyle w:val="Odlomakpopisa"/>
        <w:spacing w:line="216" w:lineRule="auto"/>
        <w:ind w:left="0"/>
      </w:pPr>
      <w:r w:rsidRPr="5EA2F65F" w:rsidR="5EA2F65F">
        <w:rPr>
          <w:b w:val="1"/>
          <w:bCs w:val="1"/>
        </w:rPr>
        <w:t>OSIGURANJE</w:t>
      </w:r>
      <w:r w:rsidRPr="5EA2F65F" w:rsidR="5EA2F65F">
        <w:rPr>
          <w:b w:val="1"/>
          <w:bCs w:val="1"/>
        </w:rPr>
        <w:t>:</w:t>
      </w:r>
      <w:r w:rsidRPr="5EA2F65F" w:rsidR="5EA2F65F">
        <w:rPr>
          <w:b w:val="1"/>
          <w:bCs w:val="1"/>
        </w:rPr>
        <w:t xml:space="preserve">        </w:t>
      </w:r>
      <w:r w:rsidR="5EA2F65F">
        <w:rPr/>
        <w:t xml:space="preserve">Svi putnici osigurani su </w:t>
      </w:r>
      <w:r w:rsidR="5EA2F65F">
        <w:rPr/>
        <w:t>kod WIENER OSIGURANJA. Osiguranje pokriva putno osiguranje, osiguranje od nezgode i osiguranje od odgovornosti.</w:t>
      </w:r>
    </w:p>
    <w:p w:rsidR="5EA2F65F" w:rsidP="5EA2F65F" w:rsidRDefault="5EA2F65F" w14:paraId="2BAF65E2" w14:textId="6806B2A3">
      <w:pPr>
        <w:pStyle w:val="Odlomakpopisa"/>
        <w:spacing w:line="216" w:lineRule="auto"/>
        <w:ind w:left="0"/>
      </w:pPr>
    </w:p>
    <w:p w:rsidR="5EA2F65F" w:rsidP="5EA2F65F" w:rsidRDefault="5EA2F65F" w14:noSpellErr="1" w14:paraId="4ADB0B19" w14:textId="4ACCA8DE">
      <w:pPr>
        <w:spacing w:after="200" w:line="216" w:lineRule="auto"/>
        <w:rPr>
          <w:rFonts w:ascii="Times New Roman" w:hAnsi="Times New Roman" w:eastAsia="Times New Roman" w:cs="Times New Roman"/>
          <w:noProof w:val="0"/>
          <w:sz w:val="24"/>
          <w:szCs w:val="24"/>
          <w:lang w:val="hr-HR"/>
        </w:rPr>
      </w:pPr>
      <w:r w:rsidRPr="5EA2F65F" w:rsidR="5EA2F65F">
        <w:rPr>
          <w:rFonts w:ascii="Times New Roman" w:hAnsi="Times New Roman" w:eastAsia="Times New Roman" w:cs="Times New Roman"/>
          <w:b w:val="1"/>
          <w:bCs w:val="1"/>
          <w:noProof w:val="0"/>
          <w:sz w:val="24"/>
          <w:szCs w:val="24"/>
          <w:lang w:val="hr-HR"/>
        </w:rPr>
        <w:t>ZDRAVLJE:</w:t>
      </w:r>
      <w:r w:rsidRPr="5EA2F65F" w:rsidR="5EA2F65F">
        <w:rPr>
          <w:rFonts w:ascii="Times New Roman" w:hAnsi="Times New Roman" w:eastAsia="Times New Roman" w:cs="Times New Roman"/>
          <w:noProof w:val="0"/>
          <w:sz w:val="24"/>
          <w:szCs w:val="24"/>
          <w:lang w:val="hr-HR"/>
        </w:rPr>
        <w:t xml:space="preserve"> Obavezno ponijeti EUROPSKU ZDRAVSTVENU ISKAZNICU. Preporuka je spremiti toplomjer te tablete protiv bolova i za snižavanja temperature koje inače uzimaju.</w:t>
      </w:r>
    </w:p>
    <w:p w:rsidR="00D777E5" w:rsidP="00DC3AF6" w:rsidRDefault="00D777E5" w14:paraId="35FC945B" w14:textId="35D42985">
      <w:pPr>
        <w:pStyle w:val="Odlomakpopisa"/>
        <w:spacing w:line="216" w:lineRule="auto"/>
        <w:ind w:left="0"/>
      </w:pPr>
    </w:p>
    <w:p w:rsidRPr="00575D99" w:rsidR="00575D99" w:rsidP="00575D99" w:rsidRDefault="00575D99" w14:paraId="3EB6E589" w14:textId="46362158">
      <w:pPr>
        <w:pStyle w:val="Odlomakpopisa"/>
        <w:ind w:left="0"/>
      </w:pPr>
      <w:r w:rsidRPr="00575D99">
        <w:rPr>
          <w:b/>
        </w:rPr>
        <w:t xml:space="preserve">SMJEŠTAJ:        </w:t>
      </w:r>
      <w:r w:rsidR="000C169A">
        <w:t>Rezidencija</w:t>
      </w:r>
      <w:r w:rsidRPr="00575D99">
        <w:rPr>
          <w:b/>
        </w:rPr>
        <w:t xml:space="preserve"> </w:t>
      </w:r>
      <w:r w:rsidRPr="00B80CA1" w:rsidR="00B80CA1">
        <w:t>L`ATRIUM</w:t>
      </w:r>
    </w:p>
    <w:p w:rsidRPr="00575D99" w:rsidR="00575D99" w:rsidP="00575D99" w:rsidRDefault="00575D99" w14:paraId="099086B3" w14:textId="77777777">
      <w:pPr>
        <w:pStyle w:val="Odlomakpopisa"/>
        <w:ind w:left="0"/>
      </w:pPr>
      <w:r w:rsidRPr="00575D99">
        <w:t>-smještaj u dvokrevetnim sobama s kupaonicom</w:t>
      </w:r>
    </w:p>
    <w:p w:rsidR="008D6D58" w:rsidP="008D6D58" w:rsidRDefault="00575D99" w14:paraId="6ABA3FFE" w14:textId="10876F20">
      <w:pPr>
        <w:pStyle w:val="Odlomakpopisa"/>
        <w:ind w:left="0"/>
      </w:pPr>
      <w:r w:rsidRPr="00575D99">
        <w:t>-zajedničke prostorije: kuhinja</w:t>
      </w:r>
      <w:r w:rsidR="00B80CA1">
        <w:t xml:space="preserve">, </w:t>
      </w:r>
      <w:r w:rsidR="008D6D58">
        <w:t>kantina</w:t>
      </w:r>
      <w:bookmarkStart w:name="_GoBack" w:id="0"/>
      <w:bookmarkEnd w:id="0"/>
    </w:p>
    <w:p w:rsidR="008D6D58" w:rsidP="008D6D58" w:rsidRDefault="008D6D58" w14:paraId="75E67B12" w14:textId="0635D296">
      <w:pPr>
        <w:pStyle w:val="Odlomakpopisa"/>
        <w:ind w:left="0"/>
      </w:pPr>
      <w:r>
        <w:t>-</w:t>
      </w:r>
      <w:r>
        <w:t xml:space="preserve">pušenje u prostoru hotela je </w:t>
      </w:r>
      <w:r w:rsidRPr="00F71ACE">
        <w:rPr>
          <w:b/>
        </w:rPr>
        <w:t>STROGO</w:t>
      </w:r>
      <w:r>
        <w:t xml:space="preserve"> zabranjeno</w:t>
      </w:r>
    </w:p>
    <w:p w:rsidRPr="00575D99" w:rsidR="00B80CA1" w:rsidP="008D6D58" w:rsidRDefault="008D6D58" w14:paraId="04693CA4" w14:textId="260C6112">
      <w:pPr>
        <w:pStyle w:val="Odlomakpopisa"/>
        <w:ind w:left="0"/>
      </w:pPr>
      <w:r>
        <w:t>-treba poštovati kućni red, iza 22 sata se družiti u tišini</w:t>
      </w:r>
    </w:p>
    <w:p w:rsidRPr="00575D99" w:rsidR="00575D99" w:rsidP="00575D99" w:rsidRDefault="00575D99" w14:paraId="3DF30063" w14:textId="77777777">
      <w:pPr>
        <w:pStyle w:val="Odlomakpopisa"/>
        <w:ind w:left="0"/>
        <w:rPr>
          <w:b/>
        </w:rPr>
      </w:pPr>
    </w:p>
    <w:p w:rsidRPr="00575D99" w:rsidR="00575D99" w:rsidP="00575D99" w:rsidRDefault="00575D99" w14:paraId="2E62B14E" w14:textId="77777777">
      <w:pPr>
        <w:pStyle w:val="Odlomakpopisa"/>
        <w:ind w:left="0"/>
        <w:rPr>
          <w:b/>
        </w:rPr>
      </w:pPr>
      <w:r w:rsidRPr="00575D99">
        <w:rPr>
          <w:b/>
        </w:rPr>
        <w:t xml:space="preserve">VAŽNE ADRESE I KONTAKTI: </w:t>
      </w:r>
    </w:p>
    <w:p w:rsidRPr="00575D99" w:rsidR="00575D99" w:rsidP="00575D99" w:rsidRDefault="00575D99" w14:paraId="1B38C0ED" w14:textId="77777777">
      <w:pPr>
        <w:pStyle w:val="Odlomakpopisa"/>
        <w:ind w:left="708"/>
        <w:rPr>
          <w:b/>
        </w:rPr>
      </w:pPr>
    </w:p>
    <w:p w:rsidRPr="00B80CA1" w:rsidR="00575D99" w:rsidP="00575D99" w:rsidRDefault="00575D99" w14:paraId="6B4DF16D" w14:textId="6FDCED5A">
      <w:pPr>
        <w:pStyle w:val="Odlomakpopisa"/>
        <w:ind w:left="0"/>
        <w:rPr>
          <w:b/>
          <w:sz w:val="22"/>
        </w:rPr>
      </w:pPr>
      <w:r w:rsidRPr="00575D99">
        <w:rPr>
          <w:b/>
          <w:sz w:val="22"/>
        </w:rPr>
        <w:t>ŠKOLA:</w:t>
      </w:r>
    </w:p>
    <w:p w:rsidRPr="00B80CA1" w:rsidR="00306A30" w:rsidP="00575D99" w:rsidRDefault="00306A30" w14:paraId="098A99A6" w14:textId="6F676781">
      <w:pPr>
        <w:pStyle w:val="Odlomakpopisa"/>
        <w:ind w:left="0"/>
        <w:rPr>
          <w:b/>
          <w:sz w:val="22"/>
        </w:rPr>
      </w:pPr>
      <w:r w:rsidRPr="00B80CA1">
        <w:rPr>
          <w:b/>
          <w:sz w:val="22"/>
        </w:rPr>
        <w:t>LP GERMAIN</w:t>
      </w:r>
      <w:r w:rsidRPr="00B80CA1" w:rsidR="00B80CA1">
        <w:rPr>
          <w:b/>
          <w:sz w:val="22"/>
        </w:rPr>
        <w:t>E</w:t>
      </w:r>
      <w:r w:rsidRPr="00B80CA1">
        <w:rPr>
          <w:b/>
          <w:sz w:val="22"/>
        </w:rPr>
        <w:t xml:space="preserve"> TILL</w:t>
      </w:r>
      <w:r w:rsidRPr="00B80CA1" w:rsidR="00B80CA1">
        <w:rPr>
          <w:b/>
          <w:sz w:val="22"/>
        </w:rPr>
        <w:t>I</w:t>
      </w:r>
      <w:r w:rsidRPr="00B80CA1">
        <w:rPr>
          <w:b/>
          <w:sz w:val="22"/>
        </w:rPr>
        <w:t>ON</w:t>
      </w:r>
    </w:p>
    <w:p w:rsidRPr="00B80CA1" w:rsidR="0087570B" w:rsidP="0087570B" w:rsidRDefault="00B465F1" w14:paraId="0EAA704A" w14:textId="48F7189A">
      <w:pPr>
        <w:pStyle w:val="Odlomakpopisa"/>
        <w:ind w:left="-12"/>
        <w:rPr>
          <w:sz w:val="22"/>
        </w:rPr>
      </w:pPr>
      <w:r>
        <w:rPr>
          <w:sz w:val="22"/>
        </w:rPr>
        <w:t>68</w:t>
      </w:r>
      <w:r w:rsidRPr="00B80CA1" w:rsidR="0087570B">
        <w:rPr>
          <w:sz w:val="22"/>
        </w:rPr>
        <w:t xml:space="preserve"> </w:t>
      </w:r>
      <w:proofErr w:type="spellStart"/>
      <w:r w:rsidRPr="00B80CA1" w:rsidR="0087570B">
        <w:rPr>
          <w:sz w:val="22"/>
        </w:rPr>
        <w:t>avenue</w:t>
      </w:r>
      <w:proofErr w:type="spellEnd"/>
      <w:r w:rsidRPr="00B80CA1" w:rsidR="0087570B">
        <w:rPr>
          <w:sz w:val="22"/>
        </w:rPr>
        <w:t xml:space="preserve"> </w:t>
      </w:r>
      <w:r w:rsidR="001B7C8F">
        <w:rPr>
          <w:sz w:val="22"/>
        </w:rPr>
        <w:t xml:space="preserve">Leo </w:t>
      </w:r>
      <w:proofErr w:type="spellStart"/>
      <w:r w:rsidR="001B7C8F">
        <w:rPr>
          <w:sz w:val="22"/>
        </w:rPr>
        <w:t>Lagrange</w:t>
      </w:r>
      <w:proofErr w:type="spellEnd"/>
      <w:r w:rsidR="0087570B">
        <w:rPr>
          <w:sz w:val="22"/>
        </w:rPr>
        <w:t xml:space="preserve">, </w:t>
      </w:r>
      <w:r w:rsidRPr="00B80CA1" w:rsidR="0087570B">
        <w:rPr>
          <w:sz w:val="22"/>
        </w:rPr>
        <w:t xml:space="preserve"> </w:t>
      </w:r>
      <w:proofErr w:type="spellStart"/>
      <w:r w:rsidRPr="00B80CA1" w:rsidR="0087570B">
        <w:rPr>
          <w:sz w:val="22"/>
        </w:rPr>
        <w:t>Thiers</w:t>
      </w:r>
      <w:proofErr w:type="spellEnd"/>
    </w:p>
    <w:p w:rsidR="00B80CA1" w:rsidP="00575D99" w:rsidRDefault="000E4CC6" w14:paraId="6CFABD37" w14:textId="58DEEC28">
      <w:pPr>
        <w:pStyle w:val="Odlomakpopisa"/>
        <w:ind w:left="0"/>
        <w:rPr>
          <w:sz w:val="22"/>
        </w:rPr>
      </w:pPr>
      <w:proofErr w:type="spellStart"/>
      <w:r>
        <w:rPr>
          <w:sz w:val="22"/>
        </w:rPr>
        <w:t>tel</w:t>
      </w:r>
      <w:proofErr w:type="spellEnd"/>
      <w:r>
        <w:rPr>
          <w:sz w:val="22"/>
        </w:rPr>
        <w:t xml:space="preserve"> </w:t>
      </w:r>
      <w:r w:rsidRPr="000E4CC6">
        <w:rPr>
          <w:sz w:val="22"/>
        </w:rPr>
        <w:t>+33</w:t>
      </w:r>
      <w:r w:rsidRPr="000E4CC6" w:rsidR="00F325DF">
        <w:rPr>
          <w:sz w:val="22"/>
        </w:rPr>
        <w:t>473</w:t>
      </w:r>
      <w:r w:rsidRPr="000E4CC6">
        <w:rPr>
          <w:sz w:val="22"/>
        </w:rPr>
        <w:t>808434</w:t>
      </w:r>
    </w:p>
    <w:p w:rsidRPr="00B80CA1" w:rsidR="00B80CA1" w:rsidP="00575D99" w:rsidRDefault="00A81DC9" w14:paraId="49C00F52" w14:textId="3B6DE92C">
      <w:pPr>
        <w:pStyle w:val="Odlomakpopisa"/>
        <w:ind w:left="0"/>
        <w:rPr>
          <w:b/>
          <w:sz w:val="22"/>
        </w:rPr>
      </w:pPr>
      <w:r>
        <w:rPr>
          <w:sz w:val="22"/>
        </w:rPr>
        <w:t xml:space="preserve">Kontakt osoba: </w:t>
      </w:r>
      <w:proofErr w:type="spellStart"/>
      <w:r>
        <w:rPr>
          <w:sz w:val="22"/>
        </w:rPr>
        <w:t>Arielle</w:t>
      </w:r>
      <w:proofErr w:type="spellEnd"/>
      <w:r>
        <w:rPr>
          <w:sz w:val="22"/>
        </w:rPr>
        <w:t xml:space="preserve"> Ro</w:t>
      </w:r>
      <w:r w:rsidR="0011215E">
        <w:rPr>
          <w:sz w:val="22"/>
        </w:rPr>
        <w:t>u</w:t>
      </w:r>
      <w:r>
        <w:rPr>
          <w:sz w:val="22"/>
        </w:rPr>
        <w:t>sseau, nastavnica engleskog jezika, +33</w:t>
      </w:r>
      <w:r w:rsidR="00452B4D">
        <w:rPr>
          <w:sz w:val="22"/>
        </w:rPr>
        <w:t xml:space="preserve"> 6 11243981</w:t>
      </w:r>
    </w:p>
    <w:p w:rsidR="000C169A" w:rsidP="00575D99" w:rsidRDefault="000C169A" w14:paraId="5728F82C" w14:textId="77777777">
      <w:pPr>
        <w:pStyle w:val="Odlomakpopisa"/>
        <w:ind w:left="0"/>
        <w:rPr>
          <w:b/>
          <w:sz w:val="22"/>
        </w:rPr>
      </w:pPr>
    </w:p>
    <w:p w:rsidRPr="00575D99" w:rsidR="00306A30" w:rsidP="00575D99" w:rsidRDefault="000C169A" w14:paraId="02AC9ADE" w14:textId="3B661B10">
      <w:pPr>
        <w:pStyle w:val="Odlomakpopisa"/>
        <w:ind w:left="0"/>
        <w:rPr>
          <w:b/>
          <w:sz w:val="22"/>
        </w:rPr>
      </w:pPr>
      <w:r>
        <w:rPr>
          <w:b/>
          <w:sz w:val="22"/>
        </w:rPr>
        <w:t>REZIDENCIJA</w:t>
      </w:r>
      <w:r w:rsidRPr="00B80CA1" w:rsidR="00306A30">
        <w:rPr>
          <w:b/>
          <w:sz w:val="22"/>
        </w:rPr>
        <w:t xml:space="preserve"> THIERS:</w:t>
      </w:r>
    </w:p>
    <w:p w:rsidRPr="00B80CA1" w:rsidR="00306A30" w:rsidP="00306A30" w:rsidRDefault="00306A30" w14:paraId="7702A166" w14:textId="77777777">
      <w:pPr>
        <w:pStyle w:val="Odlomakpopisa"/>
        <w:ind w:left="-12"/>
        <w:rPr>
          <w:b/>
          <w:sz w:val="22"/>
        </w:rPr>
      </w:pPr>
      <w:r w:rsidRPr="00B80CA1">
        <w:rPr>
          <w:b/>
          <w:sz w:val="22"/>
        </w:rPr>
        <w:t>L`ATRIUM</w:t>
      </w:r>
    </w:p>
    <w:p w:rsidRPr="00B80CA1" w:rsidR="00306A30" w:rsidP="0087570B" w:rsidRDefault="00306A30" w14:paraId="24C80A44" w14:textId="0B531320">
      <w:pPr>
        <w:pStyle w:val="Odlomakpopisa"/>
        <w:ind w:left="-12"/>
        <w:rPr>
          <w:sz w:val="22"/>
        </w:rPr>
      </w:pPr>
      <w:r w:rsidRPr="00B80CA1">
        <w:rPr>
          <w:sz w:val="22"/>
        </w:rPr>
        <w:t xml:space="preserve">25 </w:t>
      </w:r>
      <w:proofErr w:type="spellStart"/>
      <w:r w:rsidRPr="00B80CA1">
        <w:rPr>
          <w:sz w:val="22"/>
        </w:rPr>
        <w:t>avenue</w:t>
      </w:r>
      <w:proofErr w:type="spellEnd"/>
      <w:r w:rsidRPr="00B80CA1">
        <w:rPr>
          <w:sz w:val="22"/>
        </w:rPr>
        <w:t xml:space="preserve"> </w:t>
      </w:r>
      <w:proofErr w:type="spellStart"/>
      <w:r w:rsidRPr="00B80CA1">
        <w:rPr>
          <w:sz w:val="22"/>
        </w:rPr>
        <w:t>des</w:t>
      </w:r>
      <w:proofErr w:type="spellEnd"/>
      <w:r w:rsidRPr="00B80CA1">
        <w:rPr>
          <w:sz w:val="22"/>
        </w:rPr>
        <w:t xml:space="preserve"> </w:t>
      </w:r>
      <w:proofErr w:type="spellStart"/>
      <w:r w:rsidRPr="00B80CA1">
        <w:rPr>
          <w:sz w:val="22"/>
        </w:rPr>
        <w:t>cizolles</w:t>
      </w:r>
      <w:proofErr w:type="spellEnd"/>
      <w:r w:rsidR="0087570B">
        <w:rPr>
          <w:sz w:val="22"/>
        </w:rPr>
        <w:t xml:space="preserve">, </w:t>
      </w:r>
      <w:r w:rsidRPr="00B80CA1">
        <w:rPr>
          <w:sz w:val="22"/>
        </w:rPr>
        <w:t xml:space="preserve"> </w:t>
      </w:r>
      <w:proofErr w:type="spellStart"/>
      <w:r w:rsidRPr="00B80CA1">
        <w:rPr>
          <w:sz w:val="22"/>
        </w:rPr>
        <w:t>Thiers</w:t>
      </w:r>
      <w:proofErr w:type="spellEnd"/>
    </w:p>
    <w:p w:rsidRPr="00B80CA1" w:rsidR="00306A30" w:rsidP="00306A30" w:rsidRDefault="00306A30" w14:paraId="293E8D26" w14:textId="77777777">
      <w:pPr>
        <w:pStyle w:val="Odlomakpopisa"/>
        <w:ind w:left="-12"/>
        <w:rPr>
          <w:sz w:val="22"/>
        </w:rPr>
      </w:pPr>
      <w:r w:rsidRPr="00B80CA1">
        <w:rPr>
          <w:sz w:val="22"/>
        </w:rPr>
        <w:t>https://www.facebook.com/LATRIUMJeunes/</w:t>
      </w:r>
    </w:p>
    <w:p w:rsidRPr="00B80CA1" w:rsidR="00306A30" w:rsidP="00306A30" w:rsidRDefault="00306A30" w14:paraId="5FB9B85B" w14:textId="77777777">
      <w:pPr>
        <w:pStyle w:val="Odlomakpopisa"/>
        <w:ind w:left="-12"/>
        <w:rPr>
          <w:sz w:val="22"/>
        </w:rPr>
      </w:pPr>
      <w:r w:rsidRPr="00B80CA1">
        <w:rPr>
          <w:sz w:val="22"/>
        </w:rPr>
        <w:t>https://residence-atrium.eu/</w:t>
      </w:r>
    </w:p>
    <w:p w:rsidR="00575D99" w:rsidP="00306A30" w:rsidRDefault="0087570B" w14:paraId="565118EF" w14:textId="487AEA7A">
      <w:pPr>
        <w:pStyle w:val="Odlomakpopisa"/>
        <w:ind w:left="-12"/>
        <w:rPr>
          <w:sz w:val="22"/>
        </w:rPr>
      </w:pPr>
      <w:proofErr w:type="spellStart"/>
      <w:r>
        <w:rPr>
          <w:sz w:val="22"/>
        </w:rPr>
        <w:t>t</w:t>
      </w:r>
      <w:r w:rsidRPr="00B80CA1" w:rsidR="00306A30">
        <w:rPr>
          <w:sz w:val="22"/>
        </w:rPr>
        <w:t>el</w:t>
      </w:r>
      <w:proofErr w:type="spellEnd"/>
      <w:r w:rsidRPr="00B80CA1" w:rsidR="00306A30">
        <w:rPr>
          <w:sz w:val="22"/>
        </w:rPr>
        <w:t>:+33 4 73 80 66 00</w:t>
      </w:r>
    </w:p>
    <w:p w:rsidR="00B80CA1" w:rsidP="00306A30" w:rsidRDefault="00B80CA1" w14:paraId="14A4B5A7" w14:textId="0DD979E0">
      <w:pPr>
        <w:pStyle w:val="Odlomakpopisa"/>
        <w:ind w:left="-12"/>
        <w:rPr>
          <w:sz w:val="22"/>
        </w:rPr>
      </w:pPr>
    </w:p>
    <w:p w:rsidR="00B80CA1" w:rsidP="00306A30" w:rsidRDefault="00B80CA1" w14:paraId="6B252E4F" w14:textId="3E2ABDCD">
      <w:pPr>
        <w:pStyle w:val="Odlomakpopisa"/>
        <w:ind w:left="-12"/>
        <w:rPr>
          <w:b/>
          <w:sz w:val="22"/>
        </w:rPr>
      </w:pPr>
      <w:r w:rsidRPr="00B80CA1">
        <w:rPr>
          <w:b/>
          <w:sz w:val="22"/>
        </w:rPr>
        <w:t>HOTEL PARIZ:</w:t>
      </w:r>
    </w:p>
    <w:p w:rsidRPr="00575D99" w:rsidR="00B80CA1" w:rsidP="00306A30" w:rsidRDefault="00032FA0" w14:paraId="08C03D43" w14:textId="3FD5A499">
      <w:pPr>
        <w:pStyle w:val="Odlomakpopisa"/>
        <w:ind w:left="-12"/>
        <w:rPr>
          <w:b/>
          <w:sz w:val="22"/>
        </w:rPr>
      </w:pPr>
      <w:r w:rsidRPr="00032FA0">
        <w:rPr>
          <w:b/>
          <w:sz w:val="22"/>
        </w:rPr>
        <w:t>HOTEL PREMIERE CLASSE ROISSY CDG PARIS NORD 2</w:t>
      </w:r>
    </w:p>
    <w:p w:rsidR="002A0520" w:rsidP="002A0520" w:rsidRDefault="002A0520" w14:paraId="102CCB0C" w14:textId="77777777">
      <w:pPr>
        <w:pStyle w:val="Odlomakpopisa"/>
        <w:ind w:left="0"/>
      </w:pPr>
      <w:r>
        <w:t xml:space="preserve">309, </w:t>
      </w:r>
      <w:proofErr w:type="spellStart"/>
      <w:r>
        <w:t>Rue</w:t>
      </w:r>
      <w:proofErr w:type="spellEnd"/>
      <w:r>
        <w:t xml:space="preserve"> de la Belle </w:t>
      </w:r>
      <w:proofErr w:type="spellStart"/>
      <w:r>
        <w:t>étoile</w:t>
      </w:r>
      <w:proofErr w:type="spellEnd"/>
      <w:r>
        <w:t xml:space="preserve">, </w:t>
      </w:r>
      <w:proofErr w:type="spellStart"/>
      <w:r>
        <w:t>Roissy</w:t>
      </w:r>
      <w:proofErr w:type="spellEnd"/>
    </w:p>
    <w:p w:rsidR="0087570B" w:rsidP="002A0520" w:rsidRDefault="0087570B" w14:paraId="273368C7" w14:textId="71C8E41E">
      <w:pPr>
        <w:pStyle w:val="Odlomakpopisa"/>
        <w:ind w:left="0"/>
      </w:pPr>
      <w:proofErr w:type="spellStart"/>
      <w:r>
        <w:t>tel</w:t>
      </w:r>
      <w:proofErr w:type="spellEnd"/>
      <w:r w:rsidRPr="0087570B">
        <w:t xml:space="preserve"> : </w:t>
      </w:r>
      <w:r w:rsidRPr="00B80CA1">
        <w:rPr>
          <w:sz w:val="22"/>
        </w:rPr>
        <w:t>+334</w:t>
      </w:r>
      <w:r w:rsidRPr="0087570B">
        <w:t>148630601</w:t>
      </w:r>
    </w:p>
    <w:p w:rsidRPr="00575D99" w:rsidR="00575D99" w:rsidP="002A0520" w:rsidRDefault="0087570B" w14:paraId="00881A78" w14:textId="2330EE51">
      <w:pPr>
        <w:pStyle w:val="Odlomakpopisa"/>
        <w:ind w:left="0"/>
      </w:pPr>
      <w:r w:rsidRPr="0087570B">
        <w:tab/>
      </w:r>
      <w:r w:rsidR="002A0520">
        <w:tab/>
      </w:r>
    </w:p>
    <w:p w:rsidRPr="00575D99" w:rsidR="00575D99" w:rsidP="00575D99" w:rsidRDefault="00575D99" w14:paraId="006C23C5" w14:textId="77777777">
      <w:pPr>
        <w:pStyle w:val="Odlomakpopisa"/>
        <w:ind w:left="0"/>
        <w:rPr>
          <w:b/>
        </w:rPr>
      </w:pPr>
      <w:r w:rsidRPr="00575D99">
        <w:rPr>
          <w:b/>
        </w:rPr>
        <w:t>PREHRANA:</w:t>
      </w:r>
    </w:p>
    <w:p w:rsidRPr="00575D99" w:rsidR="00575D99" w:rsidP="00575D99" w:rsidRDefault="00575D99" w14:paraId="4FA4FC8E" w14:textId="77777777">
      <w:pPr>
        <w:pStyle w:val="Odlomakpopisa"/>
        <w:ind w:left="0"/>
        <w:rPr>
          <w:b/>
        </w:rPr>
      </w:pPr>
      <w:r w:rsidRPr="00575D99">
        <w:rPr>
          <w:b/>
        </w:rPr>
        <w:t>Preko tjedna</w:t>
      </w:r>
    </w:p>
    <w:p w:rsidRPr="00575D99" w:rsidR="00575D99" w:rsidP="00575D99" w:rsidRDefault="00575D99" w14:paraId="0779BD93" w14:textId="6C725685">
      <w:pPr>
        <w:pStyle w:val="Odlomakpopisa"/>
        <w:ind w:left="0"/>
      </w:pPr>
      <w:r w:rsidRPr="00575D99">
        <w:t xml:space="preserve">-doručak </w:t>
      </w:r>
      <w:r>
        <w:t>i večera u domu</w:t>
      </w:r>
    </w:p>
    <w:p w:rsidRPr="00575D99" w:rsidR="00575D99" w:rsidP="00575D99" w:rsidRDefault="00575D99" w14:paraId="646A5D6F" w14:textId="2A6B9437">
      <w:pPr>
        <w:pStyle w:val="Odlomakpopisa"/>
        <w:ind w:left="0"/>
      </w:pPr>
      <w:r w:rsidRPr="00575D99">
        <w:t>-ručak u školi</w:t>
      </w:r>
      <w:r>
        <w:t>/radionici</w:t>
      </w:r>
    </w:p>
    <w:p w:rsidR="00575D99" w:rsidP="00575D99" w:rsidRDefault="00575D99" w14:paraId="79EFA9E4" w14:textId="77777777">
      <w:pPr>
        <w:pStyle w:val="Odlomakpopisa"/>
        <w:ind w:left="0"/>
        <w:rPr>
          <w:b/>
        </w:rPr>
      </w:pPr>
    </w:p>
    <w:p w:rsidRPr="00575D99" w:rsidR="00575D99" w:rsidP="00575D99" w:rsidRDefault="00575D99" w14:paraId="175182F1" w14:textId="763C149C">
      <w:pPr>
        <w:pStyle w:val="Odlomakpopisa"/>
        <w:ind w:left="0"/>
        <w:rPr>
          <w:b/>
        </w:rPr>
      </w:pPr>
      <w:r w:rsidRPr="00575D99">
        <w:rPr>
          <w:b/>
        </w:rPr>
        <w:t>Tijekom vikenda</w:t>
      </w:r>
    </w:p>
    <w:p w:rsidRPr="00575D99" w:rsidR="00575D99" w:rsidP="00575D99" w:rsidRDefault="00575D99" w14:paraId="2D19058F" w14:textId="77777777">
      <w:pPr>
        <w:pStyle w:val="Odlomakpopisa"/>
        <w:ind w:left="0"/>
      </w:pPr>
      <w:r w:rsidRPr="00575D99">
        <w:t>-svi obroci u dogovoru s nastavnicom (namirnice iz trgovine ili u restoranu)</w:t>
      </w:r>
    </w:p>
    <w:p w:rsidRPr="00575D99" w:rsidR="00575D99" w:rsidP="00575D99" w:rsidRDefault="00575D99" w14:paraId="33F706A8" w14:textId="77777777">
      <w:pPr>
        <w:pStyle w:val="Odlomakpopisa"/>
        <w:ind w:left="708"/>
        <w:rPr>
          <w:b/>
        </w:rPr>
      </w:pPr>
    </w:p>
    <w:p w:rsidRPr="00575D99" w:rsidR="00575D99" w:rsidP="00575D99" w:rsidRDefault="00575D99" w14:paraId="26C72E5A" w14:textId="3D2CDA30">
      <w:pPr>
        <w:pStyle w:val="Odlomakpopisa"/>
        <w:ind w:left="0"/>
      </w:pPr>
      <w:r w:rsidRPr="00575D99">
        <w:rPr>
          <w:b/>
        </w:rPr>
        <w:t xml:space="preserve">KULTUROLOŠKE AKTIVNOSTI: </w:t>
      </w:r>
      <w:r w:rsidRPr="00575D99">
        <w:t xml:space="preserve">-u dogovoru s nastavnicom (posjet muzejima, </w:t>
      </w:r>
      <w:proofErr w:type="spellStart"/>
      <w:r>
        <w:t>Clermont-Ferr</w:t>
      </w:r>
      <w:r w:rsidR="005B5B2C">
        <w:t>and</w:t>
      </w:r>
      <w:proofErr w:type="spellEnd"/>
      <w:r w:rsidR="00B80CA1">
        <w:t>, ugasli vulkan,</w:t>
      </w:r>
      <w:r w:rsidRPr="00575D99">
        <w:t>…) te zadnji petak</w:t>
      </w:r>
      <w:r>
        <w:t>-Pariz</w:t>
      </w:r>
      <w:r w:rsidRPr="00575D99">
        <w:t>.</w:t>
      </w:r>
    </w:p>
    <w:p w:rsidRPr="00575D99" w:rsidR="00575D99" w:rsidP="00575D99" w:rsidRDefault="00575D99" w14:paraId="424A0BEF" w14:textId="77777777">
      <w:pPr>
        <w:pStyle w:val="Odlomakpopisa"/>
        <w:ind w:left="708"/>
      </w:pPr>
    </w:p>
    <w:p w:rsidRPr="00575D99" w:rsidR="00575D99" w:rsidP="00575D99" w:rsidRDefault="00575D99" w14:paraId="2DB8B67A" w14:textId="77777777">
      <w:pPr>
        <w:pStyle w:val="Odlomakpopisa"/>
        <w:ind w:left="0"/>
      </w:pPr>
      <w:r w:rsidRPr="00575D99">
        <w:rPr>
          <w:b/>
        </w:rPr>
        <w:t>VAŽNI KONTAKTI:</w:t>
      </w:r>
      <w:r w:rsidRPr="00575D99">
        <w:t xml:space="preserve"> Psihologinja Sanja Novak-+385915820853</w:t>
      </w:r>
    </w:p>
    <w:p w:rsidRPr="00575D99" w:rsidR="00575D99" w:rsidP="00575D99" w:rsidRDefault="00575D99" w14:paraId="223D3A51" w14:textId="5610D654">
      <w:pPr>
        <w:pStyle w:val="Odlomakpopisa"/>
        <w:ind w:left="708"/>
      </w:pPr>
      <w:r w:rsidRPr="00575D99">
        <w:t xml:space="preserve"> </w:t>
      </w:r>
      <w:r w:rsidRPr="00575D99">
        <w:tab/>
      </w:r>
      <w:r w:rsidR="009C5652">
        <w:t xml:space="preserve">               </w:t>
      </w:r>
      <w:r w:rsidRPr="00575D99">
        <w:t xml:space="preserve">Nastavnica u pratnji </w:t>
      </w:r>
      <w:r w:rsidR="00675116">
        <w:t>Eda Sunko Bašić</w:t>
      </w:r>
      <w:r w:rsidRPr="00575D99">
        <w:t xml:space="preserve"> +385</w:t>
      </w:r>
      <w:r w:rsidR="00675116">
        <w:t>95</w:t>
      </w:r>
      <w:r w:rsidR="00940FB4">
        <w:t>1986224</w:t>
      </w:r>
    </w:p>
    <w:p w:rsidRPr="00B660D3" w:rsidR="00D777E5" w:rsidP="00DC3AF6" w:rsidRDefault="00D777E5" w14:paraId="2749B194" w14:textId="77777777">
      <w:pPr>
        <w:pStyle w:val="Odlomakpopisa"/>
        <w:spacing w:line="216" w:lineRule="auto"/>
        <w:ind w:left="0"/>
      </w:pPr>
    </w:p>
    <w:sectPr w:rsidRPr="00B660D3" w:rsidR="00D777E5" w:rsidSect="007F7DB9">
      <w:headerReference w:type="default" r:id="rId7"/>
      <w:pgSz w:w="11906" w:h="16838" w:orient="portrait"/>
      <w:pgMar w:top="851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722" w:rsidP="00C66722" w:rsidRDefault="00C66722" w14:paraId="48CB171C" w14:textId="77777777">
      <w:pPr>
        <w:spacing w:after="0" w:line="240" w:lineRule="auto"/>
      </w:pPr>
      <w:r>
        <w:separator/>
      </w:r>
    </w:p>
  </w:endnote>
  <w:endnote w:type="continuationSeparator" w:id="0">
    <w:p w:rsidR="00C66722" w:rsidP="00C66722" w:rsidRDefault="00C66722" w14:paraId="5DC780C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722" w:rsidP="00C66722" w:rsidRDefault="00C66722" w14:paraId="4DC12CA0" w14:textId="77777777">
      <w:pPr>
        <w:spacing w:after="0" w:line="240" w:lineRule="auto"/>
      </w:pPr>
      <w:r>
        <w:separator/>
      </w:r>
    </w:p>
  </w:footnote>
  <w:footnote w:type="continuationSeparator" w:id="0">
    <w:p w:rsidR="00C66722" w:rsidP="00C66722" w:rsidRDefault="00C66722" w14:paraId="34AF97D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6722" w:rsidRDefault="007E0770" w14:paraId="72E5F6E1" w14:textId="5AA2B770">
    <w:pPr>
      <w:pStyle w:val="Zaglavlje"/>
    </w:pPr>
    <w:r>
      <w:t xml:space="preserve">      </w:t>
    </w:r>
    <w:r w:rsidRPr="00C66722" w:rsidR="00C66722">
      <w:pict w14:anchorId="4DFCCF14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_x0000_s2049" style="width:115.7pt;height:33.1pt;mso-left-percent:-10001;mso-top-percent:-10001;mso-position-horizontal:absolute;mso-position-horizontal-relative:char;mso-position-vertical:absolute;mso-position-vertical-relative:line;mso-left-percent:-10001;mso-top-percent:-10001" type="#_x0000_t75">
          <v:imagedata o:title="" r:id="rId1"/>
          <w10:anchorlock/>
        </v:shape>
      </w:pict>
    </w:r>
    <w:r w:rsidR="00C66722">
      <w:t xml:space="preserve">   </w:t>
    </w:r>
    <w:r>
      <w:t xml:space="preserve">           </w:t>
    </w:r>
    <w:r w:rsidRPr="004819BA" w:rsidR="004819BA">
      <w:pict w14:anchorId="3E7A9581">
        <v:shape id="_x0000_s2050" style="width:103.7pt;height:60pt;mso-left-percent:-10001;mso-top-percent:-10001;mso-position-horizontal:absolute;mso-position-horizontal-relative:char;mso-position-vertical:absolute;mso-position-vertical-relative:line;mso-left-percent:-10001;mso-top-percent:-10001" type="#_x0000_t75">
          <v:imagedata o:title="" r:id="rId2"/>
          <w10:anchorlock/>
        </v:shape>
      </w:pict>
    </w:r>
    <w:r>
      <w:t xml:space="preserve">                                  </w:t>
    </w:r>
    <w:r w:rsidRPr="007E0770">
      <w:pict w14:anchorId="000E4FBD">
        <v:shape id="_x0000_s2051" style="width:56.65pt;height:60pt;mso-left-percent:-10001;mso-top-percent:-10001;mso-position-horizontal:absolute;mso-position-horizontal-relative:char;mso-position-vertical:absolute;mso-position-vertical-relative:line;mso-left-percent:-10001;mso-top-percent:-10001" type="#_x0000_t75">
          <v:imagedata o:title="" r:id="rId3"/>
          <w10:anchorlock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4B340B"/>
    <w:multiLevelType w:val="hybridMultilevel"/>
    <w:tmpl w:val="A62ECF60"/>
    <w:lvl w:ilvl="0" w:tplc="0F0454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D08062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C0BA4A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A31A98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1B0032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BB007D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61349E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630EA8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2C2ABC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1" w15:restartNumberingAfterBreak="0">
    <w:nsid w:val="6E2E1F71"/>
    <w:multiLevelType w:val="hybridMultilevel"/>
    <w:tmpl w:val="D8E448CA"/>
    <w:lvl w:ilvl="0" w:tplc="005074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99FA74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808E28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74648F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193436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3B7C8B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2C5648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052812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70141C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oNotTrackMoves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58E4"/>
    <w:rsid w:val="000234C1"/>
    <w:rsid w:val="00032FA0"/>
    <w:rsid w:val="000719E5"/>
    <w:rsid w:val="00071B22"/>
    <w:rsid w:val="000C169A"/>
    <w:rsid w:val="000C58E4"/>
    <w:rsid w:val="000D7B2E"/>
    <w:rsid w:val="000E4CC6"/>
    <w:rsid w:val="000F44A8"/>
    <w:rsid w:val="000F56FC"/>
    <w:rsid w:val="0011215E"/>
    <w:rsid w:val="00176A8C"/>
    <w:rsid w:val="001B7C8F"/>
    <w:rsid w:val="001D55A6"/>
    <w:rsid w:val="00270072"/>
    <w:rsid w:val="002907BF"/>
    <w:rsid w:val="002A0520"/>
    <w:rsid w:val="002E7564"/>
    <w:rsid w:val="00306A30"/>
    <w:rsid w:val="003C09AA"/>
    <w:rsid w:val="004332C5"/>
    <w:rsid w:val="00436299"/>
    <w:rsid w:val="00452B4D"/>
    <w:rsid w:val="004819BA"/>
    <w:rsid w:val="004F4184"/>
    <w:rsid w:val="00552FD8"/>
    <w:rsid w:val="00561695"/>
    <w:rsid w:val="00575D99"/>
    <w:rsid w:val="00596D68"/>
    <w:rsid w:val="005B5B2C"/>
    <w:rsid w:val="00675116"/>
    <w:rsid w:val="006D41B2"/>
    <w:rsid w:val="00713E04"/>
    <w:rsid w:val="00715100"/>
    <w:rsid w:val="007E0770"/>
    <w:rsid w:val="007E7450"/>
    <w:rsid w:val="007F7DB9"/>
    <w:rsid w:val="0087570B"/>
    <w:rsid w:val="008C74D3"/>
    <w:rsid w:val="008D6D58"/>
    <w:rsid w:val="00940FB4"/>
    <w:rsid w:val="009C5652"/>
    <w:rsid w:val="00A81DC9"/>
    <w:rsid w:val="00B465F1"/>
    <w:rsid w:val="00B660D3"/>
    <w:rsid w:val="00B778E1"/>
    <w:rsid w:val="00B80CA1"/>
    <w:rsid w:val="00C66722"/>
    <w:rsid w:val="00D25AF1"/>
    <w:rsid w:val="00D5068D"/>
    <w:rsid w:val="00D50B31"/>
    <w:rsid w:val="00D777E5"/>
    <w:rsid w:val="00DC3AF6"/>
    <w:rsid w:val="00DE3D3D"/>
    <w:rsid w:val="00E9747A"/>
    <w:rsid w:val="00F325DF"/>
    <w:rsid w:val="00F3460A"/>
    <w:rsid w:val="00F71ACE"/>
    <w:rsid w:val="5EA2F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B4DA903"/>
  <w15:chartTrackingRefBased/>
  <w15:docId w15:val="{F8D1114F-FB70-491A-9710-C648D1D53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hAnsi="Calibri" w:eastAsia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styleId="Zadanifontodlomka" w:default="1">
    <w:name w:val="Default Paragraph Font"/>
    <w:uiPriority w:val="1"/>
    <w:unhideWhenUsed/>
  </w:style>
  <w:style w:type="table" w:styleId="Obinatablic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popisa" w:default="1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F7D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kstbaloniaChar" w:customStyle="1">
    <w:name w:val="Tekst balončića Char"/>
    <w:link w:val="Tekstbalonia"/>
    <w:uiPriority w:val="99"/>
    <w:semiHidden/>
    <w:rsid w:val="007F7DB9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DC3AF6"/>
    <w:pPr>
      <w:spacing w:after="0" w:line="240" w:lineRule="auto"/>
      <w:ind w:left="720"/>
      <w:contextualSpacing/>
    </w:pPr>
    <w:rPr>
      <w:rFonts w:ascii="Times New Roman" w:hAnsi="Times New Roman" w:eastAsia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C66722"/>
    <w:pPr>
      <w:tabs>
        <w:tab w:val="center" w:pos="4536"/>
        <w:tab w:val="right" w:pos="9072"/>
      </w:tabs>
    </w:pPr>
  </w:style>
  <w:style w:type="character" w:styleId="ZaglavljeChar" w:customStyle="1">
    <w:name w:val="Zaglavlje Char"/>
    <w:basedOn w:val="Zadanifontodlomka"/>
    <w:link w:val="Zaglavlje"/>
    <w:uiPriority w:val="99"/>
    <w:rsid w:val="00C66722"/>
    <w:rPr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C66722"/>
    <w:pPr>
      <w:tabs>
        <w:tab w:val="center" w:pos="4536"/>
        <w:tab w:val="right" w:pos="9072"/>
      </w:tabs>
    </w:pPr>
  </w:style>
  <w:style w:type="character" w:styleId="PodnojeChar" w:customStyle="1">
    <w:name w:val="Podnožje Char"/>
    <w:basedOn w:val="Zadanifontodlomka"/>
    <w:link w:val="Podnoje"/>
    <w:uiPriority w:val="99"/>
    <w:rsid w:val="00C6672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9594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545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8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S\Documents\ERASMUS+FRANCUSKA,%20TRAVANJ%202019.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ERASMUS+FRANCUSKA, TRAVANJ 2019.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OTS</dc:creator>
  <keywords/>
  <lastModifiedBy>Marina Skelin</lastModifiedBy>
  <revision>32</revision>
  <dcterms:created xsi:type="dcterms:W3CDTF">2019-03-13T12:16:00.0000000Z</dcterms:created>
  <dcterms:modified xsi:type="dcterms:W3CDTF">2019-03-15T20:18:20.3572805Z</dcterms:modified>
</coreProperties>
</file>